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98D" w:rsidRPr="00EE5896" w:rsidRDefault="0051598D" w:rsidP="00EE5896">
      <w:pPr>
        <w:jc w:val="center"/>
        <w:rPr>
          <w:b/>
          <w:sz w:val="28"/>
          <w:szCs w:val="28"/>
        </w:rPr>
      </w:pPr>
      <w:bookmarkStart w:id="0" w:name="_GoBack"/>
      <w:r w:rsidRPr="00EE5896">
        <w:rPr>
          <w:b/>
          <w:sz w:val="28"/>
          <w:szCs w:val="28"/>
        </w:rPr>
        <w:t>Семинар учителей начальных клас</w:t>
      </w:r>
      <w:r w:rsidR="00EE5896" w:rsidRPr="00EE5896">
        <w:rPr>
          <w:b/>
          <w:sz w:val="28"/>
          <w:szCs w:val="28"/>
        </w:rPr>
        <w:t>с</w:t>
      </w:r>
      <w:r w:rsidRPr="00EE5896">
        <w:rPr>
          <w:b/>
          <w:sz w:val="28"/>
          <w:szCs w:val="28"/>
        </w:rPr>
        <w:t>ов</w:t>
      </w:r>
    </w:p>
    <w:bookmarkEnd w:id="0"/>
    <w:p w:rsidR="00EE5896" w:rsidRDefault="00EE5896" w:rsidP="0051598D">
      <w:pPr>
        <w:jc w:val="both"/>
        <w:rPr>
          <w:sz w:val="28"/>
          <w:szCs w:val="28"/>
        </w:rPr>
      </w:pPr>
    </w:p>
    <w:p w:rsidR="0051598D" w:rsidRPr="0051598D" w:rsidRDefault="00EE5896" w:rsidP="0051598D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</w:t>
      </w:r>
      <w:r w:rsidR="0051598D">
        <w:rPr>
          <w:sz w:val="28"/>
          <w:szCs w:val="28"/>
        </w:rPr>
        <w:t>10 февраля на базе МБОУ Тарасовской СОШ№2 прошел семинар</w:t>
      </w:r>
      <w:r w:rsidR="0051598D" w:rsidRPr="0051598D">
        <w:rPr>
          <w:sz w:val="28"/>
          <w:szCs w:val="28"/>
        </w:rPr>
        <w:t xml:space="preserve"> учи</w:t>
      </w:r>
      <w:r w:rsidR="0051598D">
        <w:rPr>
          <w:sz w:val="28"/>
          <w:szCs w:val="28"/>
        </w:rPr>
        <w:t>телей начальных классов по теме</w:t>
      </w:r>
      <w:r w:rsidR="0051598D" w:rsidRPr="0051598D">
        <w:rPr>
          <w:sz w:val="28"/>
          <w:szCs w:val="28"/>
        </w:rPr>
        <w:t>:</w:t>
      </w:r>
      <w:r w:rsidR="0051598D">
        <w:rPr>
          <w:sz w:val="28"/>
          <w:szCs w:val="28"/>
        </w:rPr>
        <w:t xml:space="preserve"> "</w:t>
      </w:r>
      <w:r w:rsidR="0051598D" w:rsidRPr="0051598D">
        <w:rPr>
          <w:sz w:val="28"/>
          <w:szCs w:val="28"/>
        </w:rPr>
        <w:t>Современный урок в условиях реализации требований ФГОС"</w:t>
      </w:r>
      <w:r w:rsidR="0051598D">
        <w:rPr>
          <w:sz w:val="28"/>
          <w:szCs w:val="28"/>
        </w:rPr>
        <w:t xml:space="preserve">. На семинаре педагоги Тарасовской школы №2 делились опытом работы с коллегами из других школ района. Свой опыт представили </w:t>
      </w:r>
      <w:proofErr w:type="spellStart"/>
      <w:r w:rsidR="0051598D">
        <w:rPr>
          <w:sz w:val="28"/>
          <w:szCs w:val="28"/>
        </w:rPr>
        <w:t>Куличкова</w:t>
      </w:r>
      <w:proofErr w:type="spellEnd"/>
      <w:r w:rsidR="0051598D">
        <w:rPr>
          <w:sz w:val="28"/>
          <w:szCs w:val="28"/>
        </w:rPr>
        <w:t xml:space="preserve"> К.Ю., </w:t>
      </w:r>
      <w:proofErr w:type="spellStart"/>
      <w:r w:rsidR="0051598D">
        <w:rPr>
          <w:sz w:val="28"/>
          <w:szCs w:val="28"/>
        </w:rPr>
        <w:t>Бикметова</w:t>
      </w:r>
      <w:proofErr w:type="spellEnd"/>
      <w:r w:rsidR="0051598D">
        <w:rPr>
          <w:sz w:val="28"/>
          <w:szCs w:val="28"/>
        </w:rPr>
        <w:t xml:space="preserve"> С.В., Павлова Я.В. Руководитель районного РМО </w:t>
      </w:r>
      <w:proofErr w:type="spellStart"/>
      <w:r w:rsidR="0051598D">
        <w:rPr>
          <w:sz w:val="28"/>
          <w:szCs w:val="28"/>
        </w:rPr>
        <w:t>Хорошевская</w:t>
      </w:r>
      <w:proofErr w:type="spellEnd"/>
      <w:r w:rsidR="0051598D">
        <w:rPr>
          <w:sz w:val="28"/>
          <w:szCs w:val="28"/>
        </w:rPr>
        <w:t xml:space="preserve"> Л.З. ознакомила присутствующих с </w:t>
      </w:r>
      <w:r w:rsidR="0051598D" w:rsidRPr="0051598D">
        <w:rPr>
          <w:rFonts w:eastAsiaTheme="minorHAnsi"/>
          <w:sz w:val="28"/>
          <w:szCs w:val="28"/>
          <w:lang w:eastAsia="en-US"/>
        </w:rPr>
        <w:t>целевой модел</w:t>
      </w:r>
      <w:r w:rsidR="0051598D">
        <w:rPr>
          <w:rFonts w:eastAsiaTheme="minorHAnsi"/>
          <w:sz w:val="28"/>
          <w:szCs w:val="28"/>
          <w:lang w:eastAsia="en-US"/>
        </w:rPr>
        <w:t>ью</w:t>
      </w:r>
      <w:r w:rsidR="0051598D" w:rsidRPr="0051598D">
        <w:rPr>
          <w:rFonts w:eastAsiaTheme="minorHAnsi"/>
          <w:sz w:val="28"/>
          <w:szCs w:val="28"/>
          <w:lang w:eastAsia="en-US"/>
        </w:rPr>
        <w:t xml:space="preserve"> наставничества в МБОУ Т</w:t>
      </w:r>
      <w:r w:rsidR="0051598D">
        <w:rPr>
          <w:rFonts w:eastAsiaTheme="minorHAnsi"/>
          <w:sz w:val="28"/>
          <w:szCs w:val="28"/>
          <w:lang w:eastAsia="en-US"/>
        </w:rPr>
        <w:t xml:space="preserve">арасовской </w:t>
      </w:r>
      <w:r w:rsidR="0051598D" w:rsidRPr="0051598D">
        <w:rPr>
          <w:rFonts w:eastAsiaTheme="minorHAnsi"/>
          <w:sz w:val="28"/>
          <w:szCs w:val="28"/>
          <w:lang w:eastAsia="en-US"/>
        </w:rPr>
        <w:t>СОШ №2</w:t>
      </w:r>
      <w:r w:rsidR="0051598D">
        <w:rPr>
          <w:rFonts w:eastAsiaTheme="minorHAnsi"/>
          <w:sz w:val="28"/>
          <w:szCs w:val="28"/>
          <w:lang w:eastAsia="en-US"/>
        </w:rPr>
        <w:t xml:space="preserve"> и поделилась своими наработками. </w:t>
      </w:r>
    </w:p>
    <w:p w:rsidR="00937445" w:rsidRDefault="00937445" w:rsidP="0051598D">
      <w:pPr>
        <w:rPr>
          <w:noProof/>
          <w:sz w:val="28"/>
          <w:szCs w:val="28"/>
        </w:rPr>
      </w:pPr>
    </w:p>
    <w:p w:rsidR="00937445" w:rsidRDefault="00937445" w:rsidP="0051598D">
      <w:pPr>
        <w:rPr>
          <w:noProof/>
          <w:sz w:val="28"/>
          <w:szCs w:val="28"/>
        </w:rPr>
      </w:pPr>
    </w:p>
    <w:p w:rsidR="003E4D09" w:rsidRDefault="00937445" w:rsidP="005159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6-07 at 09.42.4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45" w:rsidRPr="0051598D" w:rsidRDefault="00937445" w:rsidP="0051598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CCBF59">
            <wp:extent cx="5297805" cy="50780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7445" w:rsidRPr="0051598D" w:rsidSect="004F4A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717" w:rsidRDefault="00B87717">
      <w:r>
        <w:separator/>
      </w:r>
    </w:p>
  </w:endnote>
  <w:endnote w:type="continuationSeparator" w:id="0">
    <w:p w:rsidR="00B87717" w:rsidRDefault="00B87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D9" w:rsidRDefault="00F561D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D9" w:rsidRDefault="00F561D9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D9" w:rsidRDefault="00F561D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717" w:rsidRDefault="00B87717">
      <w:r>
        <w:separator/>
      </w:r>
    </w:p>
  </w:footnote>
  <w:footnote w:type="continuationSeparator" w:id="0">
    <w:p w:rsidR="00B87717" w:rsidRDefault="00B87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1D9" w:rsidRDefault="00F561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0" w:rsidRDefault="00FE7C60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C60" w:rsidRDefault="00FE7C60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C0D32"/>
    <w:multiLevelType w:val="multilevel"/>
    <w:tmpl w:val="D9485F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D63F99"/>
    <w:multiLevelType w:val="hybridMultilevel"/>
    <w:tmpl w:val="1916C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A339D"/>
    <w:multiLevelType w:val="hybridMultilevel"/>
    <w:tmpl w:val="9AE2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E2632"/>
    <w:multiLevelType w:val="hybridMultilevel"/>
    <w:tmpl w:val="12B05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B4F42"/>
    <w:multiLevelType w:val="hybridMultilevel"/>
    <w:tmpl w:val="469ADA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920E2B"/>
    <w:multiLevelType w:val="hybridMultilevel"/>
    <w:tmpl w:val="86922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A49EB"/>
    <w:multiLevelType w:val="hybridMultilevel"/>
    <w:tmpl w:val="67A8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741A6"/>
    <w:multiLevelType w:val="hybridMultilevel"/>
    <w:tmpl w:val="7ADEF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C5E9A"/>
    <w:multiLevelType w:val="hybridMultilevel"/>
    <w:tmpl w:val="E6667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A2F41"/>
    <w:multiLevelType w:val="hybridMultilevel"/>
    <w:tmpl w:val="150A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802C5"/>
    <w:multiLevelType w:val="hybridMultilevel"/>
    <w:tmpl w:val="C354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9"/>
  </w:num>
  <w:num w:numId="8">
    <w:abstractNumId w:val="7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860"/>
    <w:rsid w:val="000028A1"/>
    <w:rsid w:val="00004C9C"/>
    <w:rsid w:val="000064BF"/>
    <w:rsid w:val="000077BD"/>
    <w:rsid w:val="00011082"/>
    <w:rsid w:val="00020625"/>
    <w:rsid w:val="000300B1"/>
    <w:rsid w:val="00033809"/>
    <w:rsid w:val="00034225"/>
    <w:rsid w:val="000405E0"/>
    <w:rsid w:val="000421DC"/>
    <w:rsid w:val="0004546B"/>
    <w:rsid w:val="000455C3"/>
    <w:rsid w:val="00046625"/>
    <w:rsid w:val="00050AC3"/>
    <w:rsid w:val="00070CEE"/>
    <w:rsid w:val="0007495D"/>
    <w:rsid w:val="00076793"/>
    <w:rsid w:val="000866CA"/>
    <w:rsid w:val="000879DE"/>
    <w:rsid w:val="000917B6"/>
    <w:rsid w:val="000A15DB"/>
    <w:rsid w:val="000A3B1D"/>
    <w:rsid w:val="000B1853"/>
    <w:rsid w:val="000C5C8F"/>
    <w:rsid w:val="000D0595"/>
    <w:rsid w:val="000D5C04"/>
    <w:rsid w:val="000E0138"/>
    <w:rsid w:val="000E7573"/>
    <w:rsid w:val="00100C1E"/>
    <w:rsid w:val="001302E0"/>
    <w:rsid w:val="00157626"/>
    <w:rsid w:val="001622DE"/>
    <w:rsid w:val="001716A8"/>
    <w:rsid w:val="0018688D"/>
    <w:rsid w:val="00191B9E"/>
    <w:rsid w:val="00192C1C"/>
    <w:rsid w:val="00193788"/>
    <w:rsid w:val="0019461C"/>
    <w:rsid w:val="00194C6F"/>
    <w:rsid w:val="00196754"/>
    <w:rsid w:val="001A0A85"/>
    <w:rsid w:val="001A1B8D"/>
    <w:rsid w:val="001A521C"/>
    <w:rsid w:val="001C0DAF"/>
    <w:rsid w:val="001C4690"/>
    <w:rsid w:val="001D7C42"/>
    <w:rsid w:val="001F5FAA"/>
    <w:rsid w:val="002032CF"/>
    <w:rsid w:val="00206B12"/>
    <w:rsid w:val="00224635"/>
    <w:rsid w:val="00224CAD"/>
    <w:rsid w:val="00233D3B"/>
    <w:rsid w:val="00234EFC"/>
    <w:rsid w:val="00237B40"/>
    <w:rsid w:val="002452D1"/>
    <w:rsid w:val="00254599"/>
    <w:rsid w:val="00262BDE"/>
    <w:rsid w:val="0026536D"/>
    <w:rsid w:val="0027417B"/>
    <w:rsid w:val="002763AF"/>
    <w:rsid w:val="00290CBF"/>
    <w:rsid w:val="00290FBD"/>
    <w:rsid w:val="00295556"/>
    <w:rsid w:val="002970EC"/>
    <w:rsid w:val="002A757C"/>
    <w:rsid w:val="002B3BCC"/>
    <w:rsid w:val="002B5E9B"/>
    <w:rsid w:val="002C1D13"/>
    <w:rsid w:val="002C3C91"/>
    <w:rsid w:val="002C54E1"/>
    <w:rsid w:val="002C57D7"/>
    <w:rsid w:val="002D3049"/>
    <w:rsid w:val="002D3228"/>
    <w:rsid w:val="002E05A7"/>
    <w:rsid w:val="002E462B"/>
    <w:rsid w:val="002F54EA"/>
    <w:rsid w:val="00304DB8"/>
    <w:rsid w:val="00310873"/>
    <w:rsid w:val="0031293A"/>
    <w:rsid w:val="00317216"/>
    <w:rsid w:val="003177B4"/>
    <w:rsid w:val="00321B86"/>
    <w:rsid w:val="00327AD9"/>
    <w:rsid w:val="00331CEF"/>
    <w:rsid w:val="00332EA1"/>
    <w:rsid w:val="003331FD"/>
    <w:rsid w:val="00350DFE"/>
    <w:rsid w:val="00351FE2"/>
    <w:rsid w:val="003566BF"/>
    <w:rsid w:val="00364C6A"/>
    <w:rsid w:val="00372964"/>
    <w:rsid w:val="003743DC"/>
    <w:rsid w:val="0038063E"/>
    <w:rsid w:val="00391164"/>
    <w:rsid w:val="00391CFE"/>
    <w:rsid w:val="0039388E"/>
    <w:rsid w:val="0039551F"/>
    <w:rsid w:val="003B0526"/>
    <w:rsid w:val="003B141F"/>
    <w:rsid w:val="003C29BB"/>
    <w:rsid w:val="003C32EA"/>
    <w:rsid w:val="003C447C"/>
    <w:rsid w:val="003D68F3"/>
    <w:rsid w:val="003E2356"/>
    <w:rsid w:val="003E4D09"/>
    <w:rsid w:val="003E5878"/>
    <w:rsid w:val="003E5D83"/>
    <w:rsid w:val="003F2174"/>
    <w:rsid w:val="003F7248"/>
    <w:rsid w:val="003F7560"/>
    <w:rsid w:val="00416740"/>
    <w:rsid w:val="00417A64"/>
    <w:rsid w:val="00425C09"/>
    <w:rsid w:val="00426720"/>
    <w:rsid w:val="004370AF"/>
    <w:rsid w:val="00437C73"/>
    <w:rsid w:val="0044336A"/>
    <w:rsid w:val="00445400"/>
    <w:rsid w:val="00447CD8"/>
    <w:rsid w:val="00461860"/>
    <w:rsid w:val="00462EA4"/>
    <w:rsid w:val="0046482E"/>
    <w:rsid w:val="0047138D"/>
    <w:rsid w:val="00471432"/>
    <w:rsid w:val="00477551"/>
    <w:rsid w:val="00487D33"/>
    <w:rsid w:val="004900D0"/>
    <w:rsid w:val="00496580"/>
    <w:rsid w:val="004B0421"/>
    <w:rsid w:val="004C219B"/>
    <w:rsid w:val="004E28A3"/>
    <w:rsid w:val="004F4A7C"/>
    <w:rsid w:val="0050097A"/>
    <w:rsid w:val="00501A29"/>
    <w:rsid w:val="00506329"/>
    <w:rsid w:val="0051598D"/>
    <w:rsid w:val="00521B84"/>
    <w:rsid w:val="00527D8A"/>
    <w:rsid w:val="005323F6"/>
    <w:rsid w:val="005336DE"/>
    <w:rsid w:val="00541F16"/>
    <w:rsid w:val="005453E8"/>
    <w:rsid w:val="00553762"/>
    <w:rsid w:val="005675D7"/>
    <w:rsid w:val="00571A93"/>
    <w:rsid w:val="0057621F"/>
    <w:rsid w:val="0058096A"/>
    <w:rsid w:val="005812C0"/>
    <w:rsid w:val="005971E2"/>
    <w:rsid w:val="005B1A5D"/>
    <w:rsid w:val="005B1B76"/>
    <w:rsid w:val="005B5173"/>
    <w:rsid w:val="005B5357"/>
    <w:rsid w:val="005B69FF"/>
    <w:rsid w:val="005C1491"/>
    <w:rsid w:val="005C3A77"/>
    <w:rsid w:val="005F1C49"/>
    <w:rsid w:val="005F641D"/>
    <w:rsid w:val="006057E0"/>
    <w:rsid w:val="0061016B"/>
    <w:rsid w:val="00613192"/>
    <w:rsid w:val="00622472"/>
    <w:rsid w:val="00626429"/>
    <w:rsid w:val="006307AC"/>
    <w:rsid w:val="00642530"/>
    <w:rsid w:val="006467CD"/>
    <w:rsid w:val="006555E1"/>
    <w:rsid w:val="00660A30"/>
    <w:rsid w:val="00662B02"/>
    <w:rsid w:val="006730B4"/>
    <w:rsid w:val="006752E3"/>
    <w:rsid w:val="00677491"/>
    <w:rsid w:val="00686F0F"/>
    <w:rsid w:val="006A0E5C"/>
    <w:rsid w:val="006A71A8"/>
    <w:rsid w:val="006B5340"/>
    <w:rsid w:val="006D661B"/>
    <w:rsid w:val="006E0A68"/>
    <w:rsid w:val="006E3C2D"/>
    <w:rsid w:val="006E52DB"/>
    <w:rsid w:val="006F68C6"/>
    <w:rsid w:val="00702E8E"/>
    <w:rsid w:val="007067C7"/>
    <w:rsid w:val="007157D5"/>
    <w:rsid w:val="0074487C"/>
    <w:rsid w:val="007539B1"/>
    <w:rsid w:val="007570F5"/>
    <w:rsid w:val="007621D6"/>
    <w:rsid w:val="00762696"/>
    <w:rsid w:val="007707A3"/>
    <w:rsid w:val="00770EC0"/>
    <w:rsid w:val="00774AFA"/>
    <w:rsid w:val="007B13F6"/>
    <w:rsid w:val="007B699A"/>
    <w:rsid w:val="007D3064"/>
    <w:rsid w:val="007E301B"/>
    <w:rsid w:val="007E47A5"/>
    <w:rsid w:val="007F47BA"/>
    <w:rsid w:val="007F77D8"/>
    <w:rsid w:val="00801B0E"/>
    <w:rsid w:val="00811152"/>
    <w:rsid w:val="0082424E"/>
    <w:rsid w:val="00826A2A"/>
    <w:rsid w:val="0084055E"/>
    <w:rsid w:val="008471B3"/>
    <w:rsid w:val="008535B0"/>
    <w:rsid w:val="00862F43"/>
    <w:rsid w:val="00863A2E"/>
    <w:rsid w:val="00871012"/>
    <w:rsid w:val="008734CC"/>
    <w:rsid w:val="0088281A"/>
    <w:rsid w:val="00893068"/>
    <w:rsid w:val="00894E8E"/>
    <w:rsid w:val="008A0324"/>
    <w:rsid w:val="008A30BA"/>
    <w:rsid w:val="008A5595"/>
    <w:rsid w:val="008C12AA"/>
    <w:rsid w:val="008C74AC"/>
    <w:rsid w:val="008D03FB"/>
    <w:rsid w:val="008E2000"/>
    <w:rsid w:val="008E3922"/>
    <w:rsid w:val="008E6202"/>
    <w:rsid w:val="008F6FB3"/>
    <w:rsid w:val="009271A9"/>
    <w:rsid w:val="00937445"/>
    <w:rsid w:val="00937833"/>
    <w:rsid w:val="00943E9D"/>
    <w:rsid w:val="009470FD"/>
    <w:rsid w:val="009614F8"/>
    <w:rsid w:val="00966F52"/>
    <w:rsid w:val="00971DC1"/>
    <w:rsid w:val="00980890"/>
    <w:rsid w:val="00985FDF"/>
    <w:rsid w:val="00994D7C"/>
    <w:rsid w:val="00997D37"/>
    <w:rsid w:val="009A1B3B"/>
    <w:rsid w:val="009A4C8F"/>
    <w:rsid w:val="009A5752"/>
    <w:rsid w:val="009A7B5C"/>
    <w:rsid w:val="009B00FF"/>
    <w:rsid w:val="009B5C5C"/>
    <w:rsid w:val="009B6839"/>
    <w:rsid w:val="009C2B3F"/>
    <w:rsid w:val="009C4BD0"/>
    <w:rsid w:val="009D1996"/>
    <w:rsid w:val="009D1B01"/>
    <w:rsid w:val="009D309B"/>
    <w:rsid w:val="009E3BA7"/>
    <w:rsid w:val="009E6B15"/>
    <w:rsid w:val="009E71CD"/>
    <w:rsid w:val="00A02E89"/>
    <w:rsid w:val="00A03DDC"/>
    <w:rsid w:val="00A07251"/>
    <w:rsid w:val="00A11A4E"/>
    <w:rsid w:val="00A12E59"/>
    <w:rsid w:val="00A14E0F"/>
    <w:rsid w:val="00A176C5"/>
    <w:rsid w:val="00A21AE3"/>
    <w:rsid w:val="00A2287B"/>
    <w:rsid w:val="00A30776"/>
    <w:rsid w:val="00A343BE"/>
    <w:rsid w:val="00A4783E"/>
    <w:rsid w:val="00A5341D"/>
    <w:rsid w:val="00A71BE2"/>
    <w:rsid w:val="00A7490F"/>
    <w:rsid w:val="00A848A7"/>
    <w:rsid w:val="00A8613C"/>
    <w:rsid w:val="00A900E1"/>
    <w:rsid w:val="00AA18E7"/>
    <w:rsid w:val="00AA411F"/>
    <w:rsid w:val="00AA4AA4"/>
    <w:rsid w:val="00AA7C0A"/>
    <w:rsid w:val="00AB4904"/>
    <w:rsid w:val="00AC2DA1"/>
    <w:rsid w:val="00AC6D02"/>
    <w:rsid w:val="00AC70B6"/>
    <w:rsid w:val="00AD3130"/>
    <w:rsid w:val="00AE4EF6"/>
    <w:rsid w:val="00AF4D1C"/>
    <w:rsid w:val="00AF4D57"/>
    <w:rsid w:val="00B000D3"/>
    <w:rsid w:val="00B04092"/>
    <w:rsid w:val="00B04B60"/>
    <w:rsid w:val="00B1435A"/>
    <w:rsid w:val="00B175F5"/>
    <w:rsid w:val="00B254DB"/>
    <w:rsid w:val="00B25640"/>
    <w:rsid w:val="00B26D77"/>
    <w:rsid w:val="00B26EA0"/>
    <w:rsid w:val="00B31003"/>
    <w:rsid w:val="00B53A70"/>
    <w:rsid w:val="00B611FC"/>
    <w:rsid w:val="00B76AF5"/>
    <w:rsid w:val="00B77E42"/>
    <w:rsid w:val="00B814FC"/>
    <w:rsid w:val="00B84E81"/>
    <w:rsid w:val="00B868ED"/>
    <w:rsid w:val="00B87717"/>
    <w:rsid w:val="00BA4ACD"/>
    <w:rsid w:val="00BA74A5"/>
    <w:rsid w:val="00BB43B2"/>
    <w:rsid w:val="00BB74A1"/>
    <w:rsid w:val="00BC7FB8"/>
    <w:rsid w:val="00BD4726"/>
    <w:rsid w:val="00BD5554"/>
    <w:rsid w:val="00BE44F0"/>
    <w:rsid w:val="00BF01AB"/>
    <w:rsid w:val="00BF2DD0"/>
    <w:rsid w:val="00BF4F22"/>
    <w:rsid w:val="00BF6900"/>
    <w:rsid w:val="00C04800"/>
    <w:rsid w:val="00C068CE"/>
    <w:rsid w:val="00C1385C"/>
    <w:rsid w:val="00C144A5"/>
    <w:rsid w:val="00C14E6E"/>
    <w:rsid w:val="00C150B9"/>
    <w:rsid w:val="00C257DC"/>
    <w:rsid w:val="00C34D46"/>
    <w:rsid w:val="00C34ED1"/>
    <w:rsid w:val="00C4131B"/>
    <w:rsid w:val="00C41614"/>
    <w:rsid w:val="00C437F6"/>
    <w:rsid w:val="00C47B9F"/>
    <w:rsid w:val="00C47C59"/>
    <w:rsid w:val="00C56177"/>
    <w:rsid w:val="00C70460"/>
    <w:rsid w:val="00C71477"/>
    <w:rsid w:val="00C91E97"/>
    <w:rsid w:val="00C94C32"/>
    <w:rsid w:val="00C95E19"/>
    <w:rsid w:val="00C967B5"/>
    <w:rsid w:val="00CA3DCD"/>
    <w:rsid w:val="00CA450D"/>
    <w:rsid w:val="00CB44AE"/>
    <w:rsid w:val="00CC0753"/>
    <w:rsid w:val="00CC2ED3"/>
    <w:rsid w:val="00CD70D4"/>
    <w:rsid w:val="00CE5D64"/>
    <w:rsid w:val="00CF5FAB"/>
    <w:rsid w:val="00CF60EE"/>
    <w:rsid w:val="00D04771"/>
    <w:rsid w:val="00D05E0E"/>
    <w:rsid w:val="00D10A1E"/>
    <w:rsid w:val="00D16F21"/>
    <w:rsid w:val="00D2157B"/>
    <w:rsid w:val="00D247A3"/>
    <w:rsid w:val="00D4435E"/>
    <w:rsid w:val="00D4489B"/>
    <w:rsid w:val="00D548DF"/>
    <w:rsid w:val="00D56AEA"/>
    <w:rsid w:val="00D70825"/>
    <w:rsid w:val="00D73689"/>
    <w:rsid w:val="00D74418"/>
    <w:rsid w:val="00D75238"/>
    <w:rsid w:val="00D76BFA"/>
    <w:rsid w:val="00D870B8"/>
    <w:rsid w:val="00D90964"/>
    <w:rsid w:val="00D93D86"/>
    <w:rsid w:val="00D97623"/>
    <w:rsid w:val="00DB06A1"/>
    <w:rsid w:val="00DB071D"/>
    <w:rsid w:val="00DB2782"/>
    <w:rsid w:val="00DB6FF6"/>
    <w:rsid w:val="00DC1561"/>
    <w:rsid w:val="00DD3162"/>
    <w:rsid w:val="00DE17CD"/>
    <w:rsid w:val="00E13C18"/>
    <w:rsid w:val="00E159A7"/>
    <w:rsid w:val="00E3472F"/>
    <w:rsid w:val="00E44909"/>
    <w:rsid w:val="00E478AB"/>
    <w:rsid w:val="00E47B62"/>
    <w:rsid w:val="00E61381"/>
    <w:rsid w:val="00E80041"/>
    <w:rsid w:val="00EA6082"/>
    <w:rsid w:val="00EB172D"/>
    <w:rsid w:val="00EE4FB2"/>
    <w:rsid w:val="00EE5896"/>
    <w:rsid w:val="00EF3A46"/>
    <w:rsid w:val="00EF3A7E"/>
    <w:rsid w:val="00EF42D4"/>
    <w:rsid w:val="00EF79D5"/>
    <w:rsid w:val="00F10964"/>
    <w:rsid w:val="00F147CD"/>
    <w:rsid w:val="00F1530D"/>
    <w:rsid w:val="00F26F00"/>
    <w:rsid w:val="00F3283E"/>
    <w:rsid w:val="00F46E13"/>
    <w:rsid w:val="00F51D5D"/>
    <w:rsid w:val="00F55F4E"/>
    <w:rsid w:val="00F561D9"/>
    <w:rsid w:val="00F5708A"/>
    <w:rsid w:val="00F70FF8"/>
    <w:rsid w:val="00F824E3"/>
    <w:rsid w:val="00F85940"/>
    <w:rsid w:val="00F9140E"/>
    <w:rsid w:val="00F92459"/>
    <w:rsid w:val="00F92FE0"/>
    <w:rsid w:val="00FA0641"/>
    <w:rsid w:val="00FA34CE"/>
    <w:rsid w:val="00FB2425"/>
    <w:rsid w:val="00FB358E"/>
    <w:rsid w:val="00FC7478"/>
    <w:rsid w:val="00FD2571"/>
    <w:rsid w:val="00FE7C60"/>
    <w:rsid w:val="00FE7DE9"/>
    <w:rsid w:val="00FF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F655678"/>
  <w15:chartTrackingRefBased/>
  <w15:docId w15:val="{E0F8919A-3DD5-4346-9E45-1D0A7D4B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217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character" w:styleId="a6">
    <w:name w:val="Hyperlink"/>
    <w:rsid w:val="00CA3DCD"/>
    <w:rPr>
      <w:color w:val="0000FF"/>
      <w:u w:val="single"/>
    </w:rPr>
  </w:style>
  <w:style w:type="paragraph" w:styleId="a7">
    <w:name w:val="Balloon Text"/>
    <w:basedOn w:val="a"/>
    <w:link w:val="a8"/>
    <w:rsid w:val="00416740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41674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E61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561D9"/>
  </w:style>
  <w:style w:type="character" w:customStyle="1" w:styleId="10">
    <w:name w:val="Заголовок 1 Знак"/>
    <w:link w:val="1"/>
    <w:rsid w:val="003F21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a">
    <w:name w:val="Strong"/>
    <w:uiPriority w:val="22"/>
    <w:qFormat/>
    <w:rsid w:val="00F5708A"/>
    <w:rPr>
      <w:b/>
      <w:bCs/>
    </w:rPr>
  </w:style>
  <w:style w:type="character" w:customStyle="1" w:styleId="fontstyle01">
    <w:name w:val="fontstyle01"/>
    <w:rsid w:val="00662B0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Normal (Web)"/>
    <w:basedOn w:val="a"/>
    <w:uiPriority w:val="99"/>
    <w:unhideWhenUsed/>
    <w:rsid w:val="00622472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D4435E"/>
    <w:pPr>
      <w:ind w:left="720"/>
      <w:contextualSpacing/>
    </w:pPr>
  </w:style>
  <w:style w:type="character" w:customStyle="1" w:styleId="20">
    <w:name w:val="Основной текст (2)_"/>
    <w:basedOn w:val="a0"/>
    <w:link w:val="21"/>
    <w:rsid w:val="004F4A7C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F4A7C"/>
    <w:pPr>
      <w:widowControl w:val="0"/>
      <w:shd w:val="clear" w:color="auto" w:fill="FFFFFF"/>
      <w:spacing w:line="322" w:lineRule="exact"/>
      <w:ind w:hanging="360"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stoshkina\Desktop\&#1055;&#1080;&#1089;&#1100;&#1084;&#1086;%20-%20&#1085;&#1086;&#1074;&#1099;&#1081;%20&#1073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1DEA2F87-38AE-4E7E-88F9-01A37C21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- новый бланк.dot</Template>
  <TotalTime>2</TotalTime>
  <Pages>2</Pages>
  <Words>69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528</CharactersWithSpaces>
  <SharedDoc>false</SharedDoc>
  <HLinks>
    <vt:vector size="6" baseType="variant">
      <vt:variant>
        <vt:i4>983092</vt:i4>
      </vt:variant>
      <vt:variant>
        <vt:i4>0</vt:i4>
      </vt:variant>
      <vt:variant>
        <vt:i4>0</vt:i4>
      </vt:variant>
      <vt:variant>
        <vt:i4>5</vt:i4>
      </vt:variant>
      <vt:variant>
        <vt:lpwstr>mailto:min@rostobr.ru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pustoshkina</dc:creator>
  <cp:keywords/>
  <cp:lastModifiedBy>Исаева</cp:lastModifiedBy>
  <cp:revision>3</cp:revision>
  <cp:lastPrinted>2023-04-28T09:05:00Z</cp:lastPrinted>
  <dcterms:created xsi:type="dcterms:W3CDTF">2023-06-07T06:44:00Z</dcterms:created>
  <dcterms:modified xsi:type="dcterms:W3CDTF">2023-06-07T06:55:00Z</dcterms:modified>
</cp:coreProperties>
</file>